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AD8F35" w14:textId="77777777" w:rsidR="00276EC0" w:rsidRPr="00313250" w:rsidRDefault="00276EC0" w:rsidP="00276EC0">
      <w:r w:rsidRPr="00313250">
        <w:t>Stempel der Einrichtung</w:t>
      </w:r>
    </w:p>
    <w:p w14:paraId="105BA273" w14:textId="77777777" w:rsidR="00276EC0" w:rsidRPr="00313250" w:rsidRDefault="00276EC0" w:rsidP="00276EC0"/>
    <w:p w14:paraId="2673C01D" w14:textId="77777777" w:rsidR="00276EC0" w:rsidRPr="00313250" w:rsidRDefault="00276EC0" w:rsidP="00276EC0"/>
    <w:p w14:paraId="419DE410" w14:textId="77777777" w:rsidR="00276EC0" w:rsidRPr="00313250" w:rsidRDefault="00276EC0" w:rsidP="00276EC0"/>
    <w:p w14:paraId="6143173F" w14:textId="77777777" w:rsidR="00276EC0" w:rsidRPr="00313250" w:rsidRDefault="00276EC0" w:rsidP="00276EC0"/>
    <w:p w14:paraId="65DFB921" w14:textId="77777777" w:rsidR="00276EC0" w:rsidRPr="00313250" w:rsidRDefault="00276EC0" w:rsidP="00276EC0"/>
    <w:p w14:paraId="52CE20BF" w14:textId="77777777" w:rsidR="00276EC0" w:rsidRPr="00313250" w:rsidRDefault="00276EC0" w:rsidP="00276EC0"/>
    <w:p w14:paraId="48CB1F98" w14:textId="3D5455F9" w:rsidR="00276EC0" w:rsidRPr="00313250" w:rsidRDefault="00B501EC" w:rsidP="00276EC0">
      <w:pPr>
        <w:rPr>
          <w:b/>
          <w:spacing w:val="100"/>
          <w:sz w:val="48"/>
          <w:szCs w:val="48"/>
        </w:rPr>
      </w:pPr>
      <w:r w:rsidRPr="00313250">
        <w:rPr>
          <w:b/>
          <w:spacing w:val="100"/>
          <w:sz w:val="48"/>
          <w:szCs w:val="48"/>
        </w:rPr>
        <w:t>Benennung</w:t>
      </w:r>
      <w:r w:rsidRPr="00313250">
        <w:rPr>
          <w:b/>
          <w:spacing w:val="100"/>
          <w:sz w:val="48"/>
          <w:szCs w:val="48"/>
        </w:rPr>
        <w:t xml:space="preserve"> </w:t>
      </w:r>
      <w:r w:rsidR="00276EC0" w:rsidRPr="00313250">
        <w:rPr>
          <w:b/>
          <w:spacing w:val="100"/>
          <w:sz w:val="48"/>
          <w:szCs w:val="48"/>
        </w:rPr>
        <w:t>Praxisanleiter</w:t>
      </w:r>
      <w:r>
        <w:rPr>
          <w:b/>
          <w:spacing w:val="100"/>
          <w:sz w:val="48"/>
          <w:szCs w:val="48"/>
        </w:rPr>
        <w:t>/in</w:t>
      </w:r>
    </w:p>
    <w:p w14:paraId="3387ECC0" w14:textId="77777777" w:rsidR="00276EC0" w:rsidRPr="00313250" w:rsidRDefault="00276EC0" w:rsidP="00276EC0"/>
    <w:p w14:paraId="00925620" w14:textId="77777777" w:rsidR="00276EC0" w:rsidRPr="00313250" w:rsidRDefault="00276EC0" w:rsidP="00276EC0"/>
    <w:p w14:paraId="08FEAAF9" w14:textId="77777777" w:rsidR="00276EC0" w:rsidRPr="00313250" w:rsidRDefault="00276EC0" w:rsidP="00276EC0"/>
    <w:p w14:paraId="2CF1BF6B" w14:textId="77777777" w:rsidR="00276EC0" w:rsidRPr="00313250" w:rsidRDefault="00276EC0" w:rsidP="00276EC0">
      <w:r w:rsidRPr="00313250">
        <w:t>Frau / Herr   …………………………………………………………………</w:t>
      </w:r>
    </w:p>
    <w:p w14:paraId="51492A40" w14:textId="15FFE143" w:rsidR="00276EC0" w:rsidRPr="00313250" w:rsidRDefault="00276EC0" w:rsidP="00276EC0">
      <w:r w:rsidRPr="00313250">
        <w:tab/>
      </w:r>
      <w:r w:rsidRPr="00313250">
        <w:tab/>
        <w:t>(Praxisanleiter/in)</w:t>
      </w:r>
    </w:p>
    <w:p w14:paraId="7EE6A82F" w14:textId="77777777" w:rsidR="00276EC0" w:rsidRPr="00313250" w:rsidRDefault="00276EC0" w:rsidP="00276EC0"/>
    <w:p w14:paraId="71CF0DCE" w14:textId="77777777" w:rsidR="00276EC0" w:rsidRPr="00313250" w:rsidRDefault="00276EC0" w:rsidP="00276EC0">
      <w:pPr>
        <w:spacing w:line="360" w:lineRule="auto"/>
      </w:pPr>
      <w:r w:rsidRPr="00313250">
        <w:t>(  )</w:t>
      </w:r>
      <w:r w:rsidRPr="00313250">
        <w:tab/>
        <w:t>Staatlich geprüfte/r Altenpfleger/in</w:t>
      </w:r>
    </w:p>
    <w:p w14:paraId="2F51860F" w14:textId="77777777" w:rsidR="00276EC0" w:rsidRPr="00313250" w:rsidRDefault="00276EC0" w:rsidP="00276EC0">
      <w:pPr>
        <w:spacing w:line="360" w:lineRule="auto"/>
      </w:pPr>
      <w:r w:rsidRPr="00313250">
        <w:t>(  )</w:t>
      </w:r>
      <w:r w:rsidRPr="00313250">
        <w:tab/>
        <w:t xml:space="preserve">Staatlich geprüfte/r </w:t>
      </w:r>
      <w:r w:rsidR="006A79D4" w:rsidRPr="00313250">
        <w:t xml:space="preserve">Gesundheits- und </w:t>
      </w:r>
      <w:r w:rsidRPr="00313250">
        <w:t>Krankenpfleger</w:t>
      </w:r>
      <w:r w:rsidR="006A79D4" w:rsidRPr="00313250">
        <w:t>/in</w:t>
      </w:r>
    </w:p>
    <w:p w14:paraId="6590A86A" w14:textId="179184D6" w:rsidR="00276EC0" w:rsidRPr="00313250" w:rsidRDefault="00276EC0" w:rsidP="00276EC0">
      <w:pPr>
        <w:spacing w:line="360" w:lineRule="auto"/>
      </w:pPr>
      <w:proofErr w:type="gramStart"/>
      <w:r w:rsidRPr="00313250">
        <w:t>(  )</w:t>
      </w:r>
      <w:proofErr w:type="gramEnd"/>
      <w:r w:rsidRPr="00313250">
        <w:tab/>
        <w:t xml:space="preserve">Qualifikation </w:t>
      </w:r>
      <w:r w:rsidR="00B501EC">
        <w:t>nach §4 Ausbildungs-und Prüfungsverordnung (</w:t>
      </w:r>
      <w:proofErr w:type="spellStart"/>
      <w:r w:rsidR="00B501EC">
        <w:t>PflAPrV</w:t>
      </w:r>
      <w:proofErr w:type="spellEnd"/>
      <w:r w:rsidR="00B501EC">
        <w:t>)</w:t>
      </w:r>
    </w:p>
    <w:p w14:paraId="7999E8D5" w14:textId="77777777" w:rsidR="00276EC0" w:rsidRPr="00313250" w:rsidRDefault="00276EC0" w:rsidP="00276EC0"/>
    <w:p w14:paraId="58DFDC94" w14:textId="77777777" w:rsidR="00276EC0" w:rsidRPr="00313250" w:rsidRDefault="00276EC0" w:rsidP="00276EC0">
      <w:r w:rsidRPr="00313250">
        <w:t>wird bei</w:t>
      </w:r>
    </w:p>
    <w:p w14:paraId="283BAF0A" w14:textId="77777777" w:rsidR="00276EC0" w:rsidRPr="00313250" w:rsidRDefault="00276EC0" w:rsidP="00276EC0"/>
    <w:p w14:paraId="14B6E788" w14:textId="77777777" w:rsidR="00276EC0" w:rsidRPr="00313250" w:rsidRDefault="00276EC0" w:rsidP="00276EC0">
      <w:r w:rsidRPr="00313250">
        <w:t>Frau / Herr   …………………………………………………………………</w:t>
      </w:r>
    </w:p>
    <w:p w14:paraId="47DCF82A" w14:textId="344A0501" w:rsidR="00276EC0" w:rsidRPr="00313250" w:rsidRDefault="00276EC0" w:rsidP="00276EC0">
      <w:r w:rsidRPr="00313250">
        <w:tab/>
      </w:r>
      <w:r w:rsidRPr="00313250">
        <w:tab/>
        <w:t>(</w:t>
      </w:r>
      <w:r w:rsidR="00B501EC">
        <w:t>Auszubildende/Auszubildender</w:t>
      </w:r>
      <w:r w:rsidRPr="00313250">
        <w:t>)</w:t>
      </w:r>
    </w:p>
    <w:p w14:paraId="03294019" w14:textId="77777777" w:rsidR="00276EC0" w:rsidRPr="00313250" w:rsidRDefault="00276EC0" w:rsidP="00276EC0"/>
    <w:p w14:paraId="608CB494" w14:textId="77777777" w:rsidR="00276EC0" w:rsidRPr="00313250" w:rsidRDefault="00276EC0" w:rsidP="00276EC0"/>
    <w:p w14:paraId="10F88623" w14:textId="77777777" w:rsidR="00276EC0" w:rsidRPr="00313250" w:rsidRDefault="00276EC0" w:rsidP="00276EC0">
      <w:r w:rsidRPr="00313250">
        <w:t>die Praxisanleitung übernehmen.</w:t>
      </w:r>
    </w:p>
    <w:p w14:paraId="293E9434" w14:textId="77777777" w:rsidR="00276EC0" w:rsidRPr="00313250" w:rsidRDefault="00276EC0" w:rsidP="00276EC0"/>
    <w:p w14:paraId="60C85E2A" w14:textId="77777777" w:rsidR="00276EC0" w:rsidRPr="00313250" w:rsidRDefault="00276EC0" w:rsidP="00276EC0"/>
    <w:p w14:paraId="01D151D8" w14:textId="1ABA9BCC" w:rsidR="00276EC0" w:rsidRPr="00313250" w:rsidRDefault="00276EC0" w:rsidP="00276EC0">
      <w:pPr>
        <w:spacing w:line="480" w:lineRule="auto"/>
      </w:pPr>
      <w:r w:rsidRPr="00313250">
        <w:t xml:space="preserve">Der / </w:t>
      </w:r>
      <w:r w:rsidR="00F76C1C">
        <w:t>Die Praxisanleiter/in ist telef</w:t>
      </w:r>
      <w:r w:rsidRPr="00313250">
        <w:t>onisch zu erreichen unter folgender</w:t>
      </w:r>
      <w:r w:rsidRPr="00313250">
        <w:br/>
        <w:t xml:space="preserve">Telefonnummer: </w:t>
      </w:r>
      <w:r w:rsidR="00FE6DDD" w:rsidRPr="00313250">
        <w:tab/>
      </w:r>
      <w:r w:rsidRPr="00313250">
        <w:t>………………………………………….</w:t>
      </w:r>
    </w:p>
    <w:p w14:paraId="563D841D" w14:textId="77777777" w:rsidR="006A79D4" w:rsidRPr="00313250" w:rsidRDefault="006A79D4" w:rsidP="006A79D4">
      <w:pPr>
        <w:spacing w:line="480" w:lineRule="auto"/>
      </w:pPr>
      <w:r w:rsidRPr="00313250">
        <w:t xml:space="preserve">E-Mail-Adresse: </w:t>
      </w:r>
      <w:r w:rsidR="00FE6DDD" w:rsidRPr="00313250">
        <w:tab/>
      </w:r>
      <w:r w:rsidRPr="00313250">
        <w:t>………………………………………….</w:t>
      </w:r>
    </w:p>
    <w:p w14:paraId="110232AB" w14:textId="77777777" w:rsidR="00276EC0" w:rsidRPr="00313250" w:rsidRDefault="00276EC0" w:rsidP="00276EC0"/>
    <w:p w14:paraId="7107DC9D" w14:textId="4EB8F38A" w:rsidR="00276EC0" w:rsidRDefault="00276EC0" w:rsidP="00276EC0">
      <w:r w:rsidRPr="00313250">
        <w:t xml:space="preserve">Name des / </w:t>
      </w:r>
      <w:proofErr w:type="gramStart"/>
      <w:r w:rsidRPr="00313250">
        <w:t>der Pflegedienstleiters</w:t>
      </w:r>
      <w:proofErr w:type="gramEnd"/>
      <w:r w:rsidRPr="00313250">
        <w:t xml:space="preserve">/in </w:t>
      </w:r>
      <w:r w:rsidR="00FE6DDD" w:rsidRPr="00313250">
        <w:tab/>
      </w:r>
      <w:r w:rsidRPr="00313250">
        <w:t>…………………………………………</w:t>
      </w:r>
    </w:p>
    <w:p w14:paraId="6F10E42F" w14:textId="77777777" w:rsidR="00B501EC" w:rsidRDefault="00B501EC" w:rsidP="00276EC0"/>
    <w:p w14:paraId="247445B0" w14:textId="28546C75" w:rsidR="00B501EC" w:rsidRDefault="006D12D6" w:rsidP="00276EC0">
      <w:r>
        <w:t>Telefonnummer</w:t>
      </w:r>
      <w:r>
        <w:t>:</w:t>
      </w:r>
      <w:r w:rsidR="00B501EC">
        <w:tab/>
      </w:r>
      <w:r w:rsidR="00B501EC">
        <w:tab/>
      </w:r>
      <w:r w:rsidR="00B501EC">
        <w:tab/>
      </w:r>
      <w:r w:rsidR="00B501EC">
        <w:tab/>
        <w:t>…………………………………........</w:t>
      </w:r>
    </w:p>
    <w:p w14:paraId="0302EEF3" w14:textId="77777777" w:rsidR="00B501EC" w:rsidRDefault="00B501EC" w:rsidP="00276EC0"/>
    <w:p w14:paraId="2863D950" w14:textId="05B515AF" w:rsidR="00B501EC" w:rsidRPr="00313250" w:rsidRDefault="006D12D6" w:rsidP="00276EC0">
      <w:r>
        <w:t>E-Mail-Adresse:</w:t>
      </w:r>
      <w:r w:rsidR="00B501EC">
        <w:tab/>
      </w:r>
      <w:r w:rsidR="00B501EC">
        <w:tab/>
      </w:r>
      <w:r w:rsidR="00B501EC">
        <w:tab/>
      </w:r>
      <w:r w:rsidR="00B501EC">
        <w:tab/>
        <w:t>…………………………………………</w:t>
      </w:r>
    </w:p>
    <w:p w14:paraId="55A75929" w14:textId="77777777" w:rsidR="00276EC0" w:rsidRPr="00313250" w:rsidRDefault="00276EC0" w:rsidP="00276EC0"/>
    <w:p w14:paraId="101469EA" w14:textId="77777777" w:rsidR="00276EC0" w:rsidRPr="00313250" w:rsidRDefault="00276EC0" w:rsidP="00276EC0"/>
    <w:p w14:paraId="7A2FFEAF" w14:textId="77777777" w:rsidR="00276EC0" w:rsidRPr="00313250" w:rsidRDefault="00276EC0" w:rsidP="00276EC0">
      <w:bookmarkStart w:id="0" w:name="_GoBack"/>
      <w:bookmarkEnd w:id="0"/>
    </w:p>
    <w:p w14:paraId="1E4A871F" w14:textId="77777777" w:rsidR="00276EC0" w:rsidRPr="00313250" w:rsidRDefault="00276EC0" w:rsidP="00276EC0">
      <w:r w:rsidRPr="00313250">
        <w:t>…………………………………</w:t>
      </w:r>
      <w:r w:rsidRPr="00313250">
        <w:tab/>
      </w:r>
      <w:r w:rsidRPr="00313250">
        <w:tab/>
      </w:r>
      <w:r w:rsidR="00FE6DDD" w:rsidRPr="00313250">
        <w:tab/>
      </w:r>
      <w:r w:rsidRPr="00313250">
        <w:t>……………………………………….</w:t>
      </w:r>
    </w:p>
    <w:p w14:paraId="2C2E7A5E" w14:textId="77777777" w:rsidR="0002614F" w:rsidRPr="00313250" w:rsidRDefault="00276EC0" w:rsidP="00AF0EB2">
      <w:r w:rsidRPr="00313250">
        <w:t>(Ort, Datum)</w:t>
      </w:r>
      <w:r w:rsidRPr="00313250">
        <w:tab/>
      </w:r>
      <w:r w:rsidRPr="00313250">
        <w:tab/>
      </w:r>
      <w:r w:rsidRPr="00313250">
        <w:tab/>
      </w:r>
      <w:r w:rsidRPr="00313250">
        <w:tab/>
      </w:r>
      <w:r w:rsidRPr="00313250">
        <w:tab/>
        <w:t>(Unterschrift der PDL)</w:t>
      </w:r>
    </w:p>
    <w:sectPr w:rsidR="0002614F" w:rsidRPr="00313250" w:rsidSect="009A1D54">
      <w:footerReference w:type="default" r:id="rId7"/>
      <w:headerReference w:type="first" r:id="rId8"/>
      <w:footerReference w:type="first" r:id="rId9"/>
      <w:pgSz w:w="11906" w:h="16838"/>
      <w:pgMar w:top="1531" w:right="1134" w:bottom="1531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AF2C80" w14:textId="77777777" w:rsidR="00B51EF2" w:rsidRDefault="00B51EF2">
      <w:r>
        <w:separator/>
      </w:r>
    </w:p>
  </w:endnote>
  <w:endnote w:type="continuationSeparator" w:id="0">
    <w:p w14:paraId="272406A1" w14:textId="77777777" w:rsidR="00B51EF2" w:rsidRDefault="00B51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tisSansSerif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Rotis Sans Serif">
    <w:panose1 w:val="020005030000000000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8CAC22" w14:textId="391CAF4E" w:rsidR="00276EC0" w:rsidRDefault="00276EC0">
    <w:pPr>
      <w:pStyle w:val="Fuzeile"/>
      <w:pBdr>
        <w:top w:val="single" w:sz="4" w:space="1" w:color="auto"/>
      </w:pBdr>
      <w:rPr>
        <w:rFonts w:ascii="RotisSansSerif" w:hAnsi="RotisSansSerif"/>
        <w:sz w:val="20"/>
      </w:rPr>
    </w:pPr>
    <w:r w:rsidRPr="00C501C8">
      <w:rPr>
        <w:sz w:val="16"/>
        <w:szCs w:val="16"/>
      </w:rPr>
      <w:fldChar w:fldCharType="begin"/>
    </w:r>
    <w:r w:rsidRPr="00C501C8">
      <w:rPr>
        <w:sz w:val="16"/>
        <w:szCs w:val="16"/>
      </w:rPr>
      <w:instrText xml:space="preserve"> FILENAME </w:instrText>
    </w:r>
    <w:r w:rsidRPr="00C501C8">
      <w:rPr>
        <w:sz w:val="16"/>
        <w:szCs w:val="16"/>
      </w:rPr>
      <w:fldChar w:fldCharType="separate"/>
    </w:r>
    <w:r w:rsidR="006D12D6">
      <w:rPr>
        <w:noProof/>
        <w:sz w:val="16"/>
        <w:szCs w:val="16"/>
      </w:rPr>
      <w:t>Praxisanleiterbenennung allgemein</w:t>
    </w:r>
    <w:r w:rsidRPr="00C501C8">
      <w:rPr>
        <w:sz w:val="16"/>
        <w:szCs w:val="16"/>
      </w:rPr>
      <w:fldChar w:fldCharType="end"/>
    </w:r>
    <w:r>
      <w:rPr>
        <w:sz w:val="20"/>
      </w:rPr>
      <w:tab/>
    </w:r>
    <w:r>
      <w:rPr>
        <w:rFonts w:ascii="RotisSansSerif" w:hAnsi="RotisSansSerif"/>
        <w:sz w:val="20"/>
      </w:rPr>
      <w:t xml:space="preserve">- </w:t>
    </w:r>
    <w:r>
      <w:rPr>
        <w:rFonts w:ascii="RotisSansSerif" w:hAnsi="RotisSansSerif"/>
        <w:sz w:val="20"/>
      </w:rPr>
      <w:fldChar w:fldCharType="begin"/>
    </w:r>
    <w:r>
      <w:rPr>
        <w:rFonts w:ascii="RotisSansSerif" w:hAnsi="RotisSansSerif"/>
        <w:sz w:val="20"/>
      </w:rPr>
      <w:instrText xml:space="preserve"> PAGE </w:instrText>
    </w:r>
    <w:r>
      <w:rPr>
        <w:rFonts w:ascii="RotisSansSerif" w:hAnsi="RotisSansSerif"/>
        <w:sz w:val="20"/>
      </w:rPr>
      <w:fldChar w:fldCharType="separate"/>
    </w:r>
    <w:r w:rsidR="00B501EC">
      <w:rPr>
        <w:rFonts w:ascii="RotisSansSerif" w:hAnsi="RotisSansSerif"/>
        <w:noProof/>
        <w:sz w:val="20"/>
      </w:rPr>
      <w:t>2</w:t>
    </w:r>
    <w:r>
      <w:rPr>
        <w:rFonts w:ascii="RotisSansSerif" w:hAnsi="RotisSansSerif"/>
        <w:sz w:val="20"/>
      </w:rPr>
      <w:fldChar w:fldCharType="end"/>
    </w:r>
    <w:r>
      <w:rPr>
        <w:rFonts w:ascii="RotisSansSerif" w:hAnsi="RotisSansSerif"/>
        <w:sz w:val="20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653DE" w14:textId="2BD368CC" w:rsidR="00276EC0" w:rsidRPr="00DE4D39" w:rsidRDefault="00276EC0">
    <w:pPr>
      <w:pStyle w:val="Fuzeile"/>
      <w:rPr>
        <w:rFonts w:ascii="Rotis Sans Serif" w:hAnsi="Rotis Sans Serif"/>
        <w:sz w:val="16"/>
        <w:szCs w:val="16"/>
      </w:rPr>
    </w:pPr>
    <w:r w:rsidRPr="00DE4D39">
      <w:rPr>
        <w:rFonts w:ascii="Rotis Sans Serif" w:hAnsi="Rotis Sans Serif"/>
        <w:sz w:val="16"/>
        <w:szCs w:val="16"/>
      </w:rPr>
      <w:fldChar w:fldCharType="begin"/>
    </w:r>
    <w:r w:rsidRPr="00DE4D39">
      <w:rPr>
        <w:rFonts w:ascii="Rotis Sans Serif" w:hAnsi="Rotis Sans Serif"/>
        <w:sz w:val="16"/>
        <w:szCs w:val="16"/>
      </w:rPr>
      <w:instrText xml:space="preserve"> FILENAME </w:instrText>
    </w:r>
    <w:r w:rsidRPr="00DE4D39">
      <w:rPr>
        <w:rFonts w:ascii="Rotis Sans Serif" w:hAnsi="Rotis Sans Serif"/>
        <w:sz w:val="16"/>
        <w:szCs w:val="16"/>
      </w:rPr>
      <w:fldChar w:fldCharType="separate"/>
    </w:r>
    <w:r w:rsidR="006D12D6">
      <w:rPr>
        <w:rFonts w:ascii="Rotis Sans Serif" w:hAnsi="Rotis Sans Serif"/>
        <w:noProof/>
        <w:sz w:val="16"/>
        <w:szCs w:val="16"/>
      </w:rPr>
      <w:t>Praxisanleiterbenennung allgemein</w:t>
    </w:r>
    <w:r w:rsidRPr="00DE4D39">
      <w:rPr>
        <w:rFonts w:ascii="Rotis Sans Serif" w:hAnsi="Rotis Sans Serif"/>
        <w:sz w:val="16"/>
        <w:szCs w:val="16"/>
      </w:rPr>
      <w:fldChar w:fldCharType="end"/>
    </w:r>
    <w:r w:rsidR="0085431E" w:rsidRPr="00DE4D39">
      <w:rPr>
        <w:rFonts w:ascii="Rotis Sans Serif" w:hAnsi="Rotis Sans Serif"/>
        <w:sz w:val="16"/>
        <w:szCs w:val="16"/>
      </w:rPr>
      <w:tab/>
    </w:r>
    <w:r w:rsidR="0085431E" w:rsidRPr="00DE4D39">
      <w:rPr>
        <w:rFonts w:ascii="Rotis Sans Serif" w:hAnsi="Rotis Sans Serif"/>
        <w:sz w:val="16"/>
        <w:szCs w:val="16"/>
      </w:rPr>
      <w:tab/>
    </w:r>
    <w:r w:rsidR="00F9657C">
      <w:rPr>
        <w:rFonts w:ascii="Rotis Sans Serif" w:hAnsi="Rotis Sans Serif"/>
        <w:sz w:val="16"/>
      </w:rPr>
      <w:t>Version 20</w:t>
    </w:r>
    <w:r w:rsidR="00B501EC">
      <w:rPr>
        <w:rFonts w:ascii="Rotis Sans Serif" w:hAnsi="Rotis Sans Serif"/>
        <w:sz w:val="16"/>
      </w:rPr>
      <w:t>22/23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9AB0BD" w14:textId="77777777" w:rsidR="00B51EF2" w:rsidRDefault="00B51EF2">
      <w:r>
        <w:separator/>
      </w:r>
    </w:p>
  </w:footnote>
  <w:footnote w:type="continuationSeparator" w:id="0">
    <w:p w14:paraId="64931789" w14:textId="77777777" w:rsidR="00B51EF2" w:rsidRDefault="00B51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9543BE" w14:textId="65B1A458" w:rsidR="00276EC0" w:rsidRPr="00DE4D39" w:rsidRDefault="0085431E" w:rsidP="00EB687E">
    <w:pPr>
      <w:pStyle w:val="Kopfzeile"/>
      <w:jc w:val="right"/>
      <w:rPr>
        <w:rFonts w:ascii="Rotis Sans Serif" w:hAnsi="Rotis Sans Serif"/>
        <w:sz w:val="20"/>
      </w:rPr>
    </w:pPr>
    <w:r w:rsidRPr="00DE4D39">
      <w:rPr>
        <w:rFonts w:ascii="Rotis Sans Serif" w:hAnsi="Rotis Sans Serif"/>
        <w:b/>
        <w:sz w:val="28"/>
        <w:szCs w:val="28"/>
      </w:rPr>
      <w:t>Praxisleitfaden</w:t>
    </w:r>
    <w:r w:rsidRPr="00DE4D39">
      <w:rPr>
        <w:rFonts w:ascii="Rotis Sans Serif" w:hAnsi="Rotis Sans Serif"/>
      </w:rPr>
      <w:t xml:space="preserve"> </w:t>
    </w:r>
    <w:r w:rsidRPr="00DE4D39">
      <w:rPr>
        <w:rFonts w:ascii="Rotis Sans Serif" w:hAnsi="Rotis Sans Serif"/>
      </w:rPr>
      <w:tab/>
    </w:r>
    <w:r w:rsidRPr="00DE4D39">
      <w:rPr>
        <w:rFonts w:ascii="Rotis Sans Serif" w:hAnsi="Rotis Sans Serif"/>
      </w:rPr>
      <w:tab/>
    </w:r>
    <w:r w:rsidRPr="00DE4D39">
      <w:rPr>
        <w:rFonts w:ascii="Rotis Sans Serif" w:hAnsi="Rotis Sans Serif"/>
        <w:b/>
        <w:sz w:val="28"/>
        <w:szCs w:val="28"/>
      </w:rPr>
      <w:t xml:space="preserve">Geschwister-Scholl-Schule </w:t>
    </w:r>
    <w:r w:rsidRPr="00DE4D39">
      <w:rPr>
        <w:rFonts w:ascii="Rotis Sans Serif" w:hAnsi="Rotis Sans Serif"/>
        <w:sz w:val="28"/>
        <w:szCs w:val="28"/>
      </w:rPr>
      <w:t>Leutkirch</w:t>
    </w:r>
    <w:r w:rsidRPr="00DE4D39">
      <w:rPr>
        <w:rFonts w:ascii="Rotis Sans Serif" w:hAnsi="Rotis Sans Serif"/>
      </w:rPr>
      <w:br/>
    </w:r>
    <w:r w:rsidRPr="00DE4D39">
      <w:rPr>
        <w:rFonts w:ascii="Rotis Sans Serif" w:hAnsi="Rotis Sans Serif"/>
      </w:rPr>
      <w:tab/>
    </w:r>
    <w:r w:rsidRPr="00DE4D39">
      <w:rPr>
        <w:rFonts w:ascii="Rotis Sans Serif" w:hAnsi="Rotis Sans Serif"/>
      </w:rPr>
      <w:tab/>
    </w:r>
    <w:r w:rsidR="00F9657C">
      <w:rPr>
        <w:rFonts w:ascii="Rotis Sans Serif" w:hAnsi="Rotis Sans Serif"/>
      </w:rPr>
      <w:t>Abteilung 4, Bereich</w:t>
    </w:r>
    <w:r w:rsidR="00F76C1C">
      <w:rPr>
        <w:rFonts w:ascii="Rotis Sans Serif" w:hAnsi="Rotis Sans Serif"/>
      </w:rPr>
      <w:t xml:space="preserve"> P</w:t>
    </w:r>
    <w:r w:rsidRPr="00DE4D39">
      <w:rPr>
        <w:rFonts w:ascii="Rotis Sans Serif" w:hAnsi="Rotis Sans Serif"/>
      </w:rPr>
      <w:t>flege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7B78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F3B6A9B"/>
    <w:multiLevelType w:val="hybridMultilevel"/>
    <w:tmpl w:val="7D242F72"/>
    <w:lvl w:ilvl="0" w:tplc="5E9A9436">
      <w:start w:val="1"/>
      <w:numFmt w:val="decimal"/>
      <w:lvlText w:val="%1."/>
      <w:lvlJc w:val="left"/>
      <w:pPr>
        <w:tabs>
          <w:tab w:val="num" w:pos="3600"/>
        </w:tabs>
        <w:ind w:left="3600" w:hanging="324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54E05FC"/>
    <w:multiLevelType w:val="hybridMultilevel"/>
    <w:tmpl w:val="90DA8B5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46B90"/>
    <w:multiLevelType w:val="multilevel"/>
    <w:tmpl w:val="5E46078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 w:val="0"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 w:val="0"/>
        <w:sz w:val="24"/>
      </w:rPr>
    </w:lvl>
    <w:lvl w:ilvl="3">
      <w:start w:val="1"/>
      <w:numFmt w:val="decimal"/>
      <w:lvlText w:val="%1.%3.%2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76F8583B"/>
    <w:multiLevelType w:val="hybridMultilevel"/>
    <w:tmpl w:val="F03A622E"/>
    <w:lvl w:ilvl="0" w:tplc="D448641C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F53639"/>
    <w:multiLevelType w:val="hybridMultilevel"/>
    <w:tmpl w:val="F03A622E"/>
    <w:lvl w:ilvl="0" w:tplc="AAACFE74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1C8"/>
    <w:rsid w:val="0002614F"/>
    <w:rsid w:val="00055E5B"/>
    <w:rsid w:val="0009586B"/>
    <w:rsid w:val="00153E52"/>
    <w:rsid w:val="001662E6"/>
    <w:rsid w:val="001965FA"/>
    <w:rsid w:val="00276EC0"/>
    <w:rsid w:val="0029418A"/>
    <w:rsid w:val="00313250"/>
    <w:rsid w:val="003527D3"/>
    <w:rsid w:val="00367CA7"/>
    <w:rsid w:val="00416A93"/>
    <w:rsid w:val="00540F6C"/>
    <w:rsid w:val="00574AA5"/>
    <w:rsid w:val="005F54A6"/>
    <w:rsid w:val="00634347"/>
    <w:rsid w:val="006A79D4"/>
    <w:rsid w:val="006D12D6"/>
    <w:rsid w:val="006F7985"/>
    <w:rsid w:val="007106B7"/>
    <w:rsid w:val="0077207C"/>
    <w:rsid w:val="007B1DB9"/>
    <w:rsid w:val="0085431E"/>
    <w:rsid w:val="008B572A"/>
    <w:rsid w:val="009037AF"/>
    <w:rsid w:val="009220EC"/>
    <w:rsid w:val="009A1D54"/>
    <w:rsid w:val="009B7716"/>
    <w:rsid w:val="00A720BF"/>
    <w:rsid w:val="00A7574E"/>
    <w:rsid w:val="00AF0EB2"/>
    <w:rsid w:val="00B233ED"/>
    <w:rsid w:val="00B501EC"/>
    <w:rsid w:val="00B51EF2"/>
    <w:rsid w:val="00B8583E"/>
    <w:rsid w:val="00BD2C7C"/>
    <w:rsid w:val="00BE4961"/>
    <w:rsid w:val="00C13A83"/>
    <w:rsid w:val="00C501C8"/>
    <w:rsid w:val="00CC1780"/>
    <w:rsid w:val="00D37FFA"/>
    <w:rsid w:val="00DE4D39"/>
    <w:rsid w:val="00DE5540"/>
    <w:rsid w:val="00E54E75"/>
    <w:rsid w:val="00EB687E"/>
    <w:rsid w:val="00F21456"/>
    <w:rsid w:val="00F62DCC"/>
    <w:rsid w:val="00F7392A"/>
    <w:rsid w:val="00F76C1C"/>
    <w:rsid w:val="00F9657C"/>
    <w:rsid w:val="00FE6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390BF7"/>
  <w15:docId w15:val="{1023F5F0-7786-406A-9BB6-8958DFB32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E6DDD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E6DD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6D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6DDD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E6DD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FE6DD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E6DDD"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E6DDD"/>
    <w:pPr>
      <w:spacing w:before="240" w:after="60"/>
      <w:outlineLvl w:val="6"/>
    </w:p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E6DDD"/>
    <w:pPr>
      <w:spacing w:before="240" w:after="60"/>
      <w:outlineLvl w:val="7"/>
    </w:pPr>
    <w:rPr>
      <w:i/>
      <w:iCs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E6DD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Verzeichnis1">
    <w:name w:val="toc 1"/>
    <w:basedOn w:val="berschrift3"/>
    <w:next w:val="Standard"/>
    <w:autoRedefine/>
    <w:semiHidden/>
    <w:pPr>
      <w:spacing w:before="360"/>
    </w:pPr>
    <w:rPr>
      <w:b w:val="0"/>
    </w:rPr>
  </w:style>
  <w:style w:type="paragraph" w:styleId="Sprechblasentext">
    <w:name w:val="Balloon Text"/>
    <w:basedOn w:val="Standard"/>
    <w:semiHidden/>
    <w:rsid w:val="0009586B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link w:val="berschrift1"/>
    <w:uiPriority w:val="9"/>
    <w:rsid w:val="00FE6DDD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berschrift2Zchn">
    <w:name w:val="Überschrift 2 Zchn"/>
    <w:link w:val="berschrift2"/>
    <w:uiPriority w:val="9"/>
    <w:rsid w:val="00FE6DDD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berschrift3Zchn">
    <w:name w:val="Überschrift 3 Zchn"/>
    <w:link w:val="berschrift3"/>
    <w:uiPriority w:val="9"/>
    <w:rsid w:val="00FE6DDD"/>
    <w:rPr>
      <w:rFonts w:ascii="Cambria" w:eastAsia="Times New Roman" w:hAnsi="Cambria"/>
      <w:b/>
      <w:bCs/>
      <w:sz w:val="26"/>
      <w:szCs w:val="26"/>
    </w:rPr>
  </w:style>
  <w:style w:type="character" w:customStyle="1" w:styleId="berschrift4Zchn">
    <w:name w:val="Überschrift 4 Zchn"/>
    <w:link w:val="berschrift4"/>
    <w:uiPriority w:val="9"/>
    <w:rsid w:val="00FE6DDD"/>
    <w:rPr>
      <w:b/>
      <w:bCs/>
      <w:sz w:val="28"/>
      <w:szCs w:val="28"/>
    </w:rPr>
  </w:style>
  <w:style w:type="character" w:customStyle="1" w:styleId="berschrift5Zchn">
    <w:name w:val="Überschrift 5 Zchn"/>
    <w:link w:val="berschrift5"/>
    <w:uiPriority w:val="9"/>
    <w:rsid w:val="00FE6DDD"/>
    <w:rPr>
      <w:b/>
      <w:bCs/>
      <w:i/>
      <w:iCs/>
      <w:sz w:val="26"/>
      <w:szCs w:val="26"/>
    </w:rPr>
  </w:style>
  <w:style w:type="character" w:customStyle="1" w:styleId="berschrift6Zchn">
    <w:name w:val="Überschrift 6 Zchn"/>
    <w:link w:val="berschrift6"/>
    <w:uiPriority w:val="9"/>
    <w:semiHidden/>
    <w:rsid w:val="00FE6DDD"/>
    <w:rPr>
      <w:b/>
      <w:bCs/>
    </w:rPr>
  </w:style>
  <w:style w:type="character" w:customStyle="1" w:styleId="berschrift7Zchn">
    <w:name w:val="Überschrift 7 Zchn"/>
    <w:link w:val="berschrift7"/>
    <w:uiPriority w:val="9"/>
    <w:semiHidden/>
    <w:rsid w:val="00FE6DDD"/>
    <w:rPr>
      <w:sz w:val="24"/>
      <w:szCs w:val="24"/>
    </w:rPr>
  </w:style>
  <w:style w:type="character" w:customStyle="1" w:styleId="berschrift8Zchn">
    <w:name w:val="Überschrift 8 Zchn"/>
    <w:link w:val="berschrift8"/>
    <w:uiPriority w:val="9"/>
    <w:semiHidden/>
    <w:rsid w:val="00FE6DDD"/>
    <w:rPr>
      <w:i/>
      <w:iCs/>
      <w:sz w:val="24"/>
      <w:szCs w:val="24"/>
    </w:rPr>
  </w:style>
  <w:style w:type="character" w:customStyle="1" w:styleId="berschrift9Zchn">
    <w:name w:val="Überschrift 9 Zchn"/>
    <w:link w:val="berschrift9"/>
    <w:uiPriority w:val="9"/>
    <w:semiHidden/>
    <w:rsid w:val="00FE6DDD"/>
    <w:rPr>
      <w:rFonts w:ascii="Cambria" w:eastAsia="Times New Roman" w:hAnsi="Cambria"/>
    </w:rPr>
  </w:style>
  <w:style w:type="paragraph" w:styleId="Titel">
    <w:name w:val="Title"/>
    <w:basedOn w:val="Standard"/>
    <w:next w:val="Standard"/>
    <w:link w:val="TitelZchn"/>
    <w:uiPriority w:val="10"/>
    <w:qFormat/>
    <w:rsid w:val="00FE6DD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link w:val="Titel"/>
    <w:uiPriority w:val="10"/>
    <w:rsid w:val="00FE6DDD"/>
    <w:rPr>
      <w:rFonts w:ascii="Cambria" w:eastAsia="Times New Roman" w:hAnsi="Cambria"/>
      <w:b/>
      <w:bCs/>
      <w:kern w:val="28"/>
      <w:sz w:val="32"/>
      <w:szCs w:val="3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E6DDD"/>
    <w:pPr>
      <w:spacing w:after="60"/>
      <w:jc w:val="center"/>
      <w:outlineLvl w:val="1"/>
    </w:pPr>
    <w:rPr>
      <w:rFonts w:ascii="Cambria" w:hAnsi="Cambria"/>
    </w:rPr>
  </w:style>
  <w:style w:type="character" w:customStyle="1" w:styleId="UntertitelZchn">
    <w:name w:val="Untertitel Zchn"/>
    <w:link w:val="Untertitel"/>
    <w:uiPriority w:val="11"/>
    <w:rsid w:val="00FE6DDD"/>
    <w:rPr>
      <w:rFonts w:ascii="Cambria" w:eastAsia="Times New Roman" w:hAnsi="Cambria"/>
      <w:sz w:val="24"/>
      <w:szCs w:val="24"/>
    </w:rPr>
  </w:style>
  <w:style w:type="character" w:styleId="Fett">
    <w:name w:val="Strong"/>
    <w:uiPriority w:val="22"/>
    <w:qFormat/>
    <w:rsid w:val="00FE6DDD"/>
    <w:rPr>
      <w:b/>
      <w:bCs/>
    </w:rPr>
  </w:style>
  <w:style w:type="character" w:styleId="Hervorhebung">
    <w:name w:val="Emphasis"/>
    <w:uiPriority w:val="20"/>
    <w:qFormat/>
    <w:rsid w:val="00FE6DDD"/>
    <w:rPr>
      <w:rFonts w:ascii="Calibri" w:hAnsi="Calibri"/>
      <w:b/>
      <w:i/>
      <w:iCs/>
    </w:rPr>
  </w:style>
  <w:style w:type="paragraph" w:styleId="KeinLeerraum">
    <w:name w:val="No Spacing"/>
    <w:basedOn w:val="Standard"/>
    <w:uiPriority w:val="1"/>
    <w:qFormat/>
    <w:rsid w:val="00FE6DDD"/>
    <w:rPr>
      <w:szCs w:val="32"/>
    </w:rPr>
  </w:style>
  <w:style w:type="paragraph" w:styleId="Listenabsatz">
    <w:name w:val="List Paragraph"/>
    <w:basedOn w:val="Standard"/>
    <w:uiPriority w:val="34"/>
    <w:qFormat/>
    <w:rsid w:val="00FE6DDD"/>
    <w:pPr>
      <w:ind w:left="720"/>
      <w:contextualSpacing/>
    </w:pPr>
  </w:style>
  <w:style w:type="paragraph" w:styleId="Zitat">
    <w:name w:val="Quote"/>
    <w:basedOn w:val="Standard"/>
    <w:next w:val="Standard"/>
    <w:link w:val="ZitatZchn"/>
    <w:uiPriority w:val="29"/>
    <w:qFormat/>
    <w:rsid w:val="00FE6DDD"/>
    <w:rPr>
      <w:i/>
    </w:rPr>
  </w:style>
  <w:style w:type="character" w:customStyle="1" w:styleId="ZitatZchn">
    <w:name w:val="Zitat Zchn"/>
    <w:link w:val="Zitat"/>
    <w:uiPriority w:val="29"/>
    <w:rsid w:val="00FE6DDD"/>
    <w:rPr>
      <w:i/>
      <w:sz w:val="24"/>
      <w:szCs w:val="24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E6DDD"/>
    <w:pPr>
      <w:ind w:left="720" w:right="720"/>
    </w:pPr>
    <w:rPr>
      <w:b/>
      <w:i/>
      <w:szCs w:val="22"/>
    </w:rPr>
  </w:style>
  <w:style w:type="character" w:customStyle="1" w:styleId="IntensivesZitatZchn">
    <w:name w:val="Intensives Zitat Zchn"/>
    <w:link w:val="IntensivesZitat"/>
    <w:uiPriority w:val="30"/>
    <w:rsid w:val="00FE6DDD"/>
    <w:rPr>
      <w:b/>
      <w:i/>
      <w:sz w:val="24"/>
    </w:rPr>
  </w:style>
  <w:style w:type="character" w:styleId="SchwacheHervorhebung">
    <w:name w:val="Subtle Emphasis"/>
    <w:uiPriority w:val="19"/>
    <w:qFormat/>
    <w:rsid w:val="00FE6DDD"/>
    <w:rPr>
      <w:i/>
      <w:color w:val="5A5A5A"/>
    </w:rPr>
  </w:style>
  <w:style w:type="character" w:styleId="IntensiveHervorhebung">
    <w:name w:val="Intense Emphasis"/>
    <w:uiPriority w:val="21"/>
    <w:qFormat/>
    <w:rsid w:val="00FE6DDD"/>
    <w:rPr>
      <w:b/>
      <w:i/>
      <w:sz w:val="24"/>
      <w:szCs w:val="24"/>
      <w:u w:val="single"/>
    </w:rPr>
  </w:style>
  <w:style w:type="character" w:styleId="SchwacherVerweis">
    <w:name w:val="Subtle Reference"/>
    <w:uiPriority w:val="31"/>
    <w:qFormat/>
    <w:rsid w:val="00FE6DDD"/>
    <w:rPr>
      <w:sz w:val="24"/>
      <w:szCs w:val="24"/>
      <w:u w:val="single"/>
    </w:rPr>
  </w:style>
  <w:style w:type="character" w:styleId="IntensiverVerweis">
    <w:name w:val="Intense Reference"/>
    <w:uiPriority w:val="32"/>
    <w:qFormat/>
    <w:rsid w:val="00FE6DDD"/>
    <w:rPr>
      <w:b/>
      <w:sz w:val="24"/>
      <w:u w:val="single"/>
    </w:rPr>
  </w:style>
  <w:style w:type="character" w:styleId="Buchtitel">
    <w:name w:val="Book Title"/>
    <w:uiPriority w:val="33"/>
    <w:qFormat/>
    <w:rsid w:val="00FE6DDD"/>
    <w:rPr>
      <w:rFonts w:ascii="Cambria" w:eastAsia="Times New Roman" w:hAnsi="Cambria"/>
      <w:b/>
      <w:i/>
      <w:sz w:val="24"/>
      <w:szCs w:val="24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E6DDD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markus.13ter\Anwendungsdaten\Microsoft\Vorlagen\Schuldokumente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Schuldokumente</Template>
  <TotalTime>0</TotalTime>
  <Pages>1</Pages>
  <Words>71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Handhabung des praktischen Ausbildungsnachweises</vt:lpstr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Handhabung des praktischen Ausbildungsnachweises</dc:title>
  <dc:creator>markus.13ter</dc:creator>
  <cp:lastModifiedBy>Sekretariat</cp:lastModifiedBy>
  <cp:revision>5</cp:revision>
  <cp:lastPrinted>2022-09-27T10:29:00Z</cp:lastPrinted>
  <dcterms:created xsi:type="dcterms:W3CDTF">2022-09-27T10:17:00Z</dcterms:created>
  <dcterms:modified xsi:type="dcterms:W3CDTF">2022-09-27T10:33:00Z</dcterms:modified>
</cp:coreProperties>
</file>